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FB1" w:rsidRPr="00E7243F" w:rsidRDefault="00215FB1" w:rsidP="00E7243F">
      <w:pPr>
        <w:pStyle w:val="Title"/>
      </w:pPr>
      <w:r w:rsidRPr="00E7243F">
        <w:t>AGENDA</w:t>
      </w:r>
    </w:p>
    <w:p w:rsidR="00215FB1" w:rsidRDefault="00215FB1"/>
    <w:p w:rsidR="00215FB1" w:rsidRDefault="00CE26F8" w:rsidP="00CE26F8">
      <w:pPr>
        <w:pStyle w:val="Heading1"/>
        <w:spacing w:before="0" w:after="0"/>
      </w:pPr>
      <w:r>
        <w:t>Graduate Student Orientation</w:t>
      </w:r>
    </w:p>
    <w:p w:rsidR="00CE26F8" w:rsidRDefault="003E3698" w:rsidP="00CE26F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College of Liberal Arts and Social Sciences</w:t>
      </w:r>
    </w:p>
    <w:p w:rsidR="00CE26F8" w:rsidRDefault="00CE26F8" w:rsidP="00E7243F">
      <w:pPr>
        <w:pStyle w:val="Heading2"/>
      </w:pPr>
    </w:p>
    <w:p w:rsidR="00215FB1" w:rsidRPr="00E7243F" w:rsidRDefault="00CE26F8" w:rsidP="00E7243F">
      <w:pPr>
        <w:pStyle w:val="Heading2"/>
      </w:pPr>
      <w:r>
        <w:t>September 6, 2011</w:t>
      </w:r>
    </w:p>
    <w:p w:rsidR="00215FB1" w:rsidRPr="00E7243F" w:rsidRDefault="003E3698" w:rsidP="00E7243F">
      <w:pPr>
        <w:pStyle w:val="Heading2"/>
      </w:pPr>
      <w:r>
        <w:t>5</w:t>
      </w:r>
      <w:r w:rsidR="00CE26F8">
        <w:t>:00 p.m. – 8</w:t>
      </w:r>
      <w:r w:rsidR="00215FB1" w:rsidRPr="00E7243F">
        <w:t>:00 p.m.</w:t>
      </w:r>
    </w:p>
    <w:p w:rsidR="00215FB1" w:rsidRDefault="00215FB1"/>
    <w:p w:rsidR="00C33E25" w:rsidRPr="00C33E25" w:rsidRDefault="00C33E25">
      <w:pPr>
        <w:rPr>
          <w:sz w:val="22"/>
          <w:szCs w:val="22"/>
        </w:rPr>
      </w:pPr>
      <w:r w:rsidRPr="00C33E25">
        <w:rPr>
          <w:sz w:val="22"/>
          <w:szCs w:val="22"/>
        </w:rPr>
        <w:t>Schmitt Academic Center</w:t>
      </w:r>
      <w:r w:rsidR="0095659C">
        <w:rPr>
          <w:sz w:val="22"/>
          <w:szCs w:val="22"/>
        </w:rPr>
        <w:t xml:space="preserve"> (SAC)</w:t>
      </w:r>
      <w:r>
        <w:rPr>
          <w:sz w:val="22"/>
          <w:szCs w:val="22"/>
        </w:rPr>
        <w:t>, First Floor</w:t>
      </w:r>
    </w:p>
    <w:p w:rsidR="00C33E25" w:rsidRPr="00C33E25" w:rsidRDefault="00C33E25">
      <w:pPr>
        <w:rPr>
          <w:sz w:val="22"/>
          <w:szCs w:val="22"/>
        </w:rPr>
      </w:pPr>
      <w:r w:rsidRPr="00C33E25">
        <w:rPr>
          <w:sz w:val="22"/>
          <w:szCs w:val="22"/>
        </w:rPr>
        <w:t>2320 N. Kenmore Avenue</w:t>
      </w:r>
    </w:p>
    <w:p w:rsidR="00C33E25" w:rsidRPr="00C33E25" w:rsidRDefault="00C33E25">
      <w:pPr>
        <w:rPr>
          <w:sz w:val="22"/>
          <w:szCs w:val="22"/>
        </w:rPr>
      </w:pPr>
      <w:r w:rsidRPr="00C33E25">
        <w:rPr>
          <w:sz w:val="22"/>
          <w:szCs w:val="22"/>
        </w:rPr>
        <w:t>Chicago, IL 60614</w:t>
      </w:r>
    </w:p>
    <w:p w:rsidR="00215FB1" w:rsidRDefault="00215FB1" w:rsidP="00D268A5">
      <w:pPr>
        <w:tabs>
          <w:tab w:val="left" w:pos="1440"/>
          <w:tab w:val="left" w:pos="1800"/>
        </w:tabs>
      </w:pPr>
    </w:p>
    <w:p w:rsidR="00215FB1" w:rsidRDefault="00215FB1">
      <w:pPr>
        <w:tabs>
          <w:tab w:val="left" w:pos="1800"/>
        </w:tabs>
      </w:pPr>
    </w:p>
    <w:tbl>
      <w:tblPr>
        <w:tblW w:w="10355" w:type="dxa"/>
        <w:tblBorders>
          <w:top w:val="double" w:sz="6" w:space="0" w:color="5F5F5F"/>
          <w:bottom w:val="double" w:sz="6" w:space="0" w:color="5F5F5F"/>
          <w:insideH w:val="double" w:sz="6" w:space="0" w:color="5F5F5F"/>
        </w:tblBorders>
        <w:tblCellMar>
          <w:top w:w="115" w:type="dxa"/>
          <w:left w:w="115" w:type="dxa"/>
          <w:bottom w:w="29" w:type="dxa"/>
          <w:right w:w="115" w:type="dxa"/>
        </w:tblCellMar>
        <w:tblLook w:val="0000"/>
      </w:tblPr>
      <w:tblGrid>
        <w:gridCol w:w="2095"/>
        <w:gridCol w:w="90"/>
        <w:gridCol w:w="6480"/>
        <w:gridCol w:w="1690"/>
      </w:tblGrid>
      <w:tr w:rsidR="00DE3F88" w:rsidTr="00D04F9C">
        <w:trPr>
          <w:trHeight w:val="2882"/>
        </w:trPr>
        <w:tc>
          <w:tcPr>
            <w:tcW w:w="2095" w:type="dxa"/>
          </w:tcPr>
          <w:p w:rsidR="00DE3F88" w:rsidRPr="00E7243F" w:rsidRDefault="00DE3F88" w:rsidP="00C33E25">
            <w:pPr>
              <w:pStyle w:val="Heading2"/>
            </w:pPr>
            <w:r>
              <w:t>5:00 p</w:t>
            </w:r>
            <w:r w:rsidRPr="00E7243F">
              <w:t xml:space="preserve">.m. </w:t>
            </w:r>
            <w:proofErr w:type="gramStart"/>
            <w:r w:rsidR="003E3698">
              <w:t>–  6:00</w:t>
            </w:r>
            <w:proofErr w:type="gramEnd"/>
            <w:r w:rsidR="003E3698">
              <w:t xml:space="preserve"> p.m.</w:t>
            </w:r>
          </w:p>
        </w:tc>
        <w:tc>
          <w:tcPr>
            <w:tcW w:w="6570" w:type="dxa"/>
            <w:gridSpan w:val="2"/>
          </w:tcPr>
          <w:p w:rsidR="00DE3F88" w:rsidRPr="00E7243F" w:rsidRDefault="00DE3F88" w:rsidP="00E7243F">
            <w:pPr>
              <w:pStyle w:val="Heading2"/>
            </w:pPr>
            <w:r>
              <w:t>Check-In and Information Tables</w:t>
            </w:r>
          </w:p>
          <w:p w:rsidR="00DE3F88" w:rsidRDefault="00DE3F88">
            <w:r>
              <w:t>Information Tables:</w:t>
            </w:r>
          </w:p>
          <w:p w:rsidR="00DE3F88" w:rsidRDefault="00DE3F88">
            <w:r>
              <w:t>DePaul Central (Financial Aid, Student Accounts and Student Records)</w:t>
            </w:r>
          </w:p>
          <w:p w:rsidR="00DE3F88" w:rsidRDefault="00DE3F88">
            <w:r>
              <w:t>ID Services Office (DePaul ID Card, Email and U-Pass)</w:t>
            </w:r>
          </w:p>
          <w:p w:rsidR="00DE3F88" w:rsidRDefault="00DE3F88">
            <w:r>
              <w:t>Office for Student Involvement</w:t>
            </w:r>
          </w:p>
          <w:p w:rsidR="00DE3F88" w:rsidRDefault="00DE3F88">
            <w:r>
              <w:t>DePaul Bookstore</w:t>
            </w:r>
          </w:p>
          <w:p w:rsidR="00DE3F88" w:rsidRDefault="00DE3F88"/>
          <w:p w:rsidR="00146878" w:rsidRDefault="00DE3F88">
            <w:pPr>
              <w:rPr>
                <w:b/>
              </w:rPr>
            </w:pPr>
            <w:r w:rsidRPr="0095659C">
              <w:rPr>
                <w:b/>
              </w:rPr>
              <w:t xml:space="preserve">* An optional campus tour will leave the Schmitt Academic </w:t>
            </w:r>
          </w:p>
          <w:p w:rsidR="00DE3F88" w:rsidRPr="0095659C" w:rsidRDefault="00146878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DE3F88" w:rsidRPr="0095659C">
              <w:rPr>
                <w:b/>
              </w:rPr>
              <w:t xml:space="preserve">Center at </w:t>
            </w:r>
            <w:r w:rsidR="00DE3F88" w:rsidRPr="0095659C">
              <w:rPr>
                <w:b/>
                <w:u w:val="single"/>
              </w:rPr>
              <w:t>5:15 p.m</w:t>
            </w:r>
            <w:r w:rsidR="00DE3F88" w:rsidRPr="0095659C">
              <w:rPr>
                <w:b/>
              </w:rPr>
              <w:t>.</w:t>
            </w:r>
          </w:p>
          <w:p w:rsidR="00DE3F88" w:rsidRDefault="00DE3F88"/>
          <w:p w:rsidR="00DE3F88" w:rsidRPr="0095659C" w:rsidRDefault="00DE3F88">
            <w:pPr>
              <w:rPr>
                <w:i/>
              </w:rPr>
            </w:pPr>
            <w:r w:rsidRPr="0095659C">
              <w:rPr>
                <w:i/>
              </w:rPr>
              <w:t xml:space="preserve">Refreshments will be </w:t>
            </w:r>
            <w:r>
              <w:rPr>
                <w:i/>
              </w:rPr>
              <w:t xml:space="preserve">served. </w:t>
            </w:r>
          </w:p>
          <w:p w:rsidR="00DE3F88" w:rsidRDefault="00DE3F88"/>
        </w:tc>
        <w:tc>
          <w:tcPr>
            <w:tcW w:w="1690" w:type="dxa"/>
          </w:tcPr>
          <w:p w:rsidR="00DE3F88" w:rsidRDefault="00DE3F88" w:rsidP="00DE3F88">
            <w:pPr>
              <w:pStyle w:val="Location"/>
              <w:jc w:val="left"/>
            </w:pPr>
            <w:r>
              <w:t>SAC, First Floor</w:t>
            </w:r>
          </w:p>
        </w:tc>
      </w:tr>
      <w:tr w:rsidR="00DE3F88" w:rsidTr="00D04F9C">
        <w:trPr>
          <w:trHeight w:val="857"/>
        </w:trPr>
        <w:tc>
          <w:tcPr>
            <w:tcW w:w="2185" w:type="dxa"/>
            <w:gridSpan w:val="2"/>
          </w:tcPr>
          <w:p w:rsidR="00DE3F88" w:rsidRPr="00E7243F" w:rsidRDefault="00DE3F88" w:rsidP="0095659C">
            <w:pPr>
              <w:pStyle w:val="Heading2"/>
            </w:pPr>
            <w:r>
              <w:t>6:00 p</w:t>
            </w:r>
            <w:r w:rsidRPr="00E7243F">
              <w:t>.m.</w:t>
            </w:r>
          </w:p>
        </w:tc>
        <w:tc>
          <w:tcPr>
            <w:tcW w:w="6480" w:type="dxa"/>
          </w:tcPr>
          <w:p w:rsidR="00DE3F88" w:rsidRPr="00E7243F" w:rsidRDefault="00DE3F88" w:rsidP="00E7243F">
            <w:pPr>
              <w:pStyle w:val="Heading2"/>
            </w:pPr>
            <w:r>
              <w:t>Welcome</w:t>
            </w:r>
          </w:p>
          <w:p w:rsidR="00531942" w:rsidRDefault="00DE3F88" w:rsidP="0095659C">
            <w:r>
              <w:t>Opening Remarks</w:t>
            </w:r>
            <w:r>
              <w:tab/>
              <w:t xml:space="preserve">                         </w:t>
            </w:r>
            <w:r w:rsidR="00531942">
              <w:t>Dr. Shailja Sharma</w:t>
            </w:r>
          </w:p>
          <w:p w:rsidR="00DE3F88" w:rsidRDefault="00531942" w:rsidP="0095659C">
            <w:r>
              <w:t xml:space="preserve">                                                           </w:t>
            </w:r>
            <w:r w:rsidR="00407E6B" w:rsidRPr="00991757">
              <w:t xml:space="preserve">Associate Dean </w:t>
            </w:r>
          </w:p>
          <w:p w:rsidR="00DE3F88" w:rsidRPr="00BB7F74" w:rsidRDefault="00BB7F74" w:rsidP="00407E6B">
            <w:pPr>
              <w:rPr>
                <w:i/>
              </w:rPr>
            </w:pPr>
            <w:r>
              <w:t xml:space="preserve">                                                           </w:t>
            </w:r>
          </w:p>
        </w:tc>
        <w:tc>
          <w:tcPr>
            <w:tcW w:w="1690" w:type="dxa"/>
          </w:tcPr>
          <w:p w:rsidR="00DE3F88" w:rsidRDefault="00407E6B" w:rsidP="00DE3F88">
            <w:pPr>
              <w:pStyle w:val="Location"/>
              <w:jc w:val="left"/>
            </w:pPr>
            <w:r>
              <w:t>SAC, Room 154</w:t>
            </w:r>
          </w:p>
          <w:p w:rsidR="00DE3F88" w:rsidRDefault="00DE3F88" w:rsidP="00DE3F88">
            <w:pPr>
              <w:pStyle w:val="Location"/>
              <w:jc w:val="left"/>
            </w:pPr>
          </w:p>
        </w:tc>
      </w:tr>
      <w:tr w:rsidR="00DE3F88" w:rsidTr="00A40BDC">
        <w:trPr>
          <w:trHeight w:val="938"/>
        </w:trPr>
        <w:tc>
          <w:tcPr>
            <w:tcW w:w="2185" w:type="dxa"/>
            <w:gridSpan w:val="2"/>
          </w:tcPr>
          <w:p w:rsidR="00DE3F88" w:rsidRPr="00E7243F" w:rsidRDefault="00DE3F88" w:rsidP="00E7243F">
            <w:pPr>
              <w:pStyle w:val="Heading2"/>
            </w:pPr>
            <w:r>
              <w:t>6:10</w:t>
            </w:r>
            <w:r w:rsidRPr="00E7243F">
              <w:t xml:space="preserve"> p.m.</w:t>
            </w:r>
          </w:p>
        </w:tc>
        <w:tc>
          <w:tcPr>
            <w:tcW w:w="6480" w:type="dxa"/>
          </w:tcPr>
          <w:p w:rsidR="00DE3F88" w:rsidRPr="00E7243F" w:rsidRDefault="00DE3F88" w:rsidP="00E7243F">
            <w:pPr>
              <w:pStyle w:val="Heading2"/>
            </w:pPr>
            <w:r>
              <w:t>Graduate Student Services</w:t>
            </w:r>
          </w:p>
          <w:p w:rsidR="00DE3F88" w:rsidRDefault="00DE3F88" w:rsidP="0095659C">
            <w:r>
              <w:t xml:space="preserve">Overview of DePaul Student Services       </w:t>
            </w:r>
            <w:r w:rsidRPr="00991757">
              <w:t>Nora Durkin</w:t>
            </w:r>
          </w:p>
          <w:p w:rsidR="00DA2778" w:rsidRDefault="00DA2778" w:rsidP="0095659C">
            <w:r>
              <w:t xml:space="preserve">                                                           Director </w:t>
            </w:r>
          </w:p>
          <w:p w:rsidR="00DE3F88" w:rsidRDefault="00DE3F88"/>
        </w:tc>
        <w:tc>
          <w:tcPr>
            <w:tcW w:w="1690" w:type="dxa"/>
          </w:tcPr>
          <w:p w:rsidR="00DE3F88" w:rsidRDefault="00DE3F88" w:rsidP="00DE3F88">
            <w:pPr>
              <w:pStyle w:val="Location"/>
              <w:jc w:val="left"/>
            </w:pPr>
            <w:r>
              <w:t xml:space="preserve">SAC, Room </w:t>
            </w:r>
            <w:r w:rsidR="00407E6B">
              <w:t>154</w:t>
            </w:r>
          </w:p>
        </w:tc>
      </w:tr>
      <w:tr w:rsidR="00DE3F88" w:rsidTr="00A40BDC">
        <w:trPr>
          <w:trHeight w:val="560"/>
        </w:trPr>
        <w:tc>
          <w:tcPr>
            <w:tcW w:w="2185" w:type="dxa"/>
            <w:gridSpan w:val="2"/>
          </w:tcPr>
          <w:p w:rsidR="00DE3F88" w:rsidRPr="00E7243F" w:rsidRDefault="00DE3F88" w:rsidP="00DE3F88">
            <w:pPr>
              <w:pStyle w:val="Heading2"/>
            </w:pPr>
            <w:r>
              <w:t>6:30 p.m.</w:t>
            </w:r>
          </w:p>
        </w:tc>
        <w:tc>
          <w:tcPr>
            <w:tcW w:w="6480" w:type="dxa"/>
          </w:tcPr>
          <w:p w:rsidR="00DE3F88" w:rsidRPr="00E7243F" w:rsidRDefault="00DE3F88" w:rsidP="00E7243F">
            <w:pPr>
              <w:pStyle w:val="Heading2"/>
            </w:pPr>
            <w:r>
              <w:t>Break</w:t>
            </w:r>
          </w:p>
          <w:p w:rsidR="00DE3F88" w:rsidRDefault="00DE3F88" w:rsidP="00DE3F88">
            <w:r>
              <w:t>Move to program sessions</w:t>
            </w:r>
          </w:p>
        </w:tc>
        <w:tc>
          <w:tcPr>
            <w:tcW w:w="1690" w:type="dxa"/>
          </w:tcPr>
          <w:p w:rsidR="00DE3F88" w:rsidRDefault="00DE3F88" w:rsidP="00DE3F88">
            <w:pPr>
              <w:pStyle w:val="Location"/>
              <w:jc w:val="left"/>
            </w:pPr>
            <w:r>
              <w:t>SAC, First Floor</w:t>
            </w:r>
          </w:p>
        </w:tc>
      </w:tr>
      <w:tr w:rsidR="00DE3F88" w:rsidTr="00A40BDC">
        <w:trPr>
          <w:trHeight w:val="3062"/>
        </w:trPr>
        <w:tc>
          <w:tcPr>
            <w:tcW w:w="2185" w:type="dxa"/>
            <w:gridSpan w:val="2"/>
          </w:tcPr>
          <w:p w:rsidR="00DE3F88" w:rsidRPr="00E7243F" w:rsidRDefault="00DE3F88" w:rsidP="00531942">
            <w:pPr>
              <w:pStyle w:val="Heading2"/>
            </w:pPr>
            <w:r>
              <w:t>6:40 p.m. –    8:00 p.m.</w:t>
            </w:r>
          </w:p>
        </w:tc>
        <w:tc>
          <w:tcPr>
            <w:tcW w:w="6480" w:type="dxa"/>
          </w:tcPr>
          <w:p w:rsidR="00DE3F88" w:rsidRPr="00E7243F" w:rsidRDefault="00DE3F88" w:rsidP="00531942">
            <w:pPr>
              <w:pStyle w:val="Heading2"/>
            </w:pPr>
            <w:r>
              <w:t>Program Sessions</w:t>
            </w:r>
          </w:p>
          <w:tbl>
            <w:tblPr>
              <w:tblpPr w:leftFromText="180" w:rightFromText="180" w:vertAnchor="text" w:horzAnchor="margin" w:tblpY="28"/>
              <w:tblOverlap w:val="never"/>
              <w:tblW w:w="4403" w:type="dxa"/>
              <w:tblLook w:val="04A0"/>
            </w:tblPr>
            <w:tblGrid>
              <w:gridCol w:w="2116"/>
              <w:gridCol w:w="2287"/>
            </w:tblGrid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000000" w:fill="D8D8D8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Program</w:t>
                  </w:r>
                </w:p>
              </w:tc>
              <w:tc>
                <w:tcPr>
                  <w:tcW w:w="2287" w:type="dxa"/>
                  <w:shd w:val="clear" w:color="000000" w:fill="D8D8D8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Breakout Session Room</w:t>
                  </w:r>
                  <w:r w:rsidR="00023D71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Number 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English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SAC 204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History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SAC 294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MALS/IDS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SAC 270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New Media Studies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McGaw</w:t>
                  </w:r>
                  <w:proofErr w:type="spellEnd"/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Atrium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Sociology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D0917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990 W Fullerton </w:t>
                  </w: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#1111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Women's and Gender Studies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SAC 292</w:t>
                  </w:r>
                </w:p>
              </w:tc>
            </w:tr>
            <w:tr w:rsidR="00AD0917" w:rsidRPr="00D8629F" w:rsidTr="00AD0917">
              <w:trPr>
                <w:trHeight w:val="44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Writing and Publishing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SAC 200</w:t>
                  </w:r>
                </w:p>
              </w:tc>
            </w:tr>
            <w:tr w:rsidR="00AD0917" w:rsidRPr="00D8629F" w:rsidTr="00AD0917">
              <w:trPr>
                <w:trHeight w:val="62"/>
              </w:trPr>
              <w:tc>
                <w:tcPr>
                  <w:tcW w:w="2116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40BDC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Writing, Rhetoric and Discourse</w:t>
                  </w:r>
                </w:p>
              </w:tc>
              <w:tc>
                <w:tcPr>
                  <w:tcW w:w="2287" w:type="dxa"/>
                  <w:shd w:val="clear" w:color="auto" w:fill="auto"/>
                  <w:noWrap/>
                  <w:vAlign w:val="bottom"/>
                  <w:hideMark/>
                </w:tcPr>
                <w:p w:rsidR="00AD0917" w:rsidRPr="00D8629F" w:rsidRDefault="00AD0917" w:rsidP="00AD0917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McGaw</w:t>
                  </w:r>
                  <w:proofErr w:type="spellEnd"/>
                  <w:r w:rsidRPr="00D8629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Atrium</w:t>
                  </w:r>
                </w:p>
              </w:tc>
            </w:tr>
          </w:tbl>
          <w:p w:rsidR="00DE3F88" w:rsidRPr="00991757" w:rsidRDefault="00DE3F88" w:rsidP="00531942"/>
          <w:p w:rsidR="000D442F" w:rsidRDefault="000D442F" w:rsidP="00531942"/>
          <w:p w:rsidR="000D442F" w:rsidRDefault="000D442F" w:rsidP="00531942"/>
        </w:tc>
        <w:tc>
          <w:tcPr>
            <w:tcW w:w="1690" w:type="dxa"/>
          </w:tcPr>
          <w:p w:rsidR="00DE3F88" w:rsidRDefault="00DE3F88" w:rsidP="00531942">
            <w:pPr>
              <w:pStyle w:val="Location"/>
              <w:jc w:val="left"/>
            </w:pPr>
            <w:r>
              <w:t>SAC</w:t>
            </w:r>
            <w:r w:rsidR="000D442F">
              <w:t xml:space="preserve"> and Levan</w:t>
            </w:r>
          </w:p>
        </w:tc>
      </w:tr>
    </w:tbl>
    <w:p w:rsidR="00215FB1" w:rsidRPr="00E7243F" w:rsidRDefault="00215FB1" w:rsidP="00BB7F74">
      <w:pPr>
        <w:pStyle w:val="Heading2"/>
      </w:pPr>
    </w:p>
    <w:sectPr w:rsidR="00215FB1" w:rsidRPr="00E7243F" w:rsidSect="00F85F50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3D0F94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746EE4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EC8DA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B28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BAFC09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noPunctuationKerning/>
  <w:characterSpacingControl w:val="doNotCompress"/>
  <w:compat/>
  <w:rsids>
    <w:rsidRoot w:val="00CE26F8"/>
    <w:rsid w:val="00023D71"/>
    <w:rsid w:val="000D442F"/>
    <w:rsid w:val="00146878"/>
    <w:rsid w:val="00185CD0"/>
    <w:rsid w:val="001E267D"/>
    <w:rsid w:val="00215FB1"/>
    <w:rsid w:val="002E6378"/>
    <w:rsid w:val="00345ACC"/>
    <w:rsid w:val="003607E3"/>
    <w:rsid w:val="003E3698"/>
    <w:rsid w:val="00407E6B"/>
    <w:rsid w:val="00531942"/>
    <w:rsid w:val="005A366A"/>
    <w:rsid w:val="005F70E6"/>
    <w:rsid w:val="006E4513"/>
    <w:rsid w:val="007C645B"/>
    <w:rsid w:val="0095659C"/>
    <w:rsid w:val="00991757"/>
    <w:rsid w:val="00A40BDC"/>
    <w:rsid w:val="00AD0917"/>
    <w:rsid w:val="00AE5EB5"/>
    <w:rsid w:val="00B1229F"/>
    <w:rsid w:val="00BB7F74"/>
    <w:rsid w:val="00BC02DA"/>
    <w:rsid w:val="00BC5BA4"/>
    <w:rsid w:val="00C33E25"/>
    <w:rsid w:val="00C92CCE"/>
    <w:rsid w:val="00CD440E"/>
    <w:rsid w:val="00CE26F8"/>
    <w:rsid w:val="00D02D22"/>
    <w:rsid w:val="00D04F9C"/>
    <w:rsid w:val="00D268A5"/>
    <w:rsid w:val="00D868B9"/>
    <w:rsid w:val="00DA2778"/>
    <w:rsid w:val="00DE3F88"/>
    <w:rsid w:val="00E7243F"/>
    <w:rsid w:val="00F85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68A5"/>
    <w:rPr>
      <w:rFonts w:ascii="Tahoma" w:hAnsi="Tahoma"/>
      <w:szCs w:val="24"/>
    </w:rPr>
  </w:style>
  <w:style w:type="paragraph" w:styleId="Heading1">
    <w:name w:val="heading 1"/>
    <w:basedOn w:val="Normal"/>
    <w:next w:val="Normal"/>
    <w:qFormat/>
    <w:rsid w:val="00215FB1"/>
    <w:pPr>
      <w:keepNext/>
      <w:spacing w:before="240" w:after="60"/>
      <w:outlineLvl w:val="0"/>
    </w:pPr>
    <w:rPr>
      <w:rFonts w:ascii="Arial Black" w:hAnsi="Arial Black"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E7243F"/>
    <w:pPr>
      <w:outlineLvl w:val="1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cation">
    <w:name w:val="Location"/>
    <w:basedOn w:val="Normal"/>
    <w:rsid w:val="00E7243F"/>
    <w:pPr>
      <w:jc w:val="right"/>
    </w:pPr>
  </w:style>
  <w:style w:type="paragraph" w:customStyle="1" w:styleId="Bold10pt">
    <w:name w:val="Bold 10 pt."/>
    <w:basedOn w:val="Normal"/>
    <w:link w:val="Bold10ptChar"/>
    <w:rsid w:val="00D268A5"/>
    <w:pPr>
      <w:tabs>
        <w:tab w:val="left" w:pos="1620"/>
      </w:tabs>
    </w:pPr>
    <w:rPr>
      <w:b/>
    </w:rPr>
  </w:style>
  <w:style w:type="character" w:customStyle="1" w:styleId="Bold10ptChar">
    <w:name w:val="Bold 10 pt. Char"/>
    <w:basedOn w:val="DefaultParagraphFont"/>
    <w:link w:val="Bold10pt"/>
    <w:rsid w:val="00D268A5"/>
    <w:rPr>
      <w:rFonts w:ascii="Tahoma" w:hAnsi="Tahoma"/>
      <w:b/>
      <w:szCs w:val="24"/>
      <w:lang w:val="en-US" w:eastAsia="en-US" w:bidi="ar-SA"/>
    </w:rPr>
  </w:style>
  <w:style w:type="paragraph" w:styleId="Title">
    <w:name w:val="Title"/>
    <w:basedOn w:val="Normal"/>
    <w:qFormat/>
    <w:rsid w:val="00E7243F"/>
    <w:pPr>
      <w:jc w:val="right"/>
    </w:pPr>
    <w:rPr>
      <w:rFonts w:ascii="Arial Black" w:hAnsi="Arial Black" w:cs="Arial"/>
      <w:color w:val="808080"/>
      <w:sz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rmon3\Application%20Data\Microsoft\Templates\Agen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</Template>
  <TotalTime>2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sharmon3</dc:creator>
  <cp:keywords/>
  <dc:description/>
  <cp:lastModifiedBy>Gina Calzaretta</cp:lastModifiedBy>
  <cp:revision>3</cp:revision>
  <cp:lastPrinted>2011-08-31T21:34:00Z</cp:lastPrinted>
  <dcterms:created xsi:type="dcterms:W3CDTF">2011-08-31T21:37:00Z</dcterms:created>
  <dcterms:modified xsi:type="dcterms:W3CDTF">2011-08-31T21:40:00Z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TC062070661033</vt:lpwstr>
  </property>
</Properties>
</file>